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9103" w14:textId="77777777" w:rsidR="00213099" w:rsidRPr="00213099" w:rsidRDefault="00213099" w:rsidP="00807F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3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ŽÁDOST O PODÁVÁNÍ LÉK</w:t>
      </w:r>
      <w:r w:rsidR="00807F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U ČI LÉČEBNÉHO PROSTŘEDKU DÍTĚTI </w:t>
      </w:r>
      <w:r w:rsidRPr="00213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POVĚŘENÝMI PEDAGOGICKÝMI ZAMĚSTNANCI</w:t>
      </w:r>
    </w:p>
    <w:p w14:paraId="352A0073" w14:textId="77777777" w:rsidR="00213099" w:rsidRPr="00135CBC" w:rsidRDefault="00213099" w:rsidP="00213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76005E2" w14:textId="77777777" w:rsidR="00213099" w:rsidRPr="00807FC3" w:rsidRDefault="00213099" w:rsidP="00807F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color w:val="000000"/>
          <w:sz w:val="24"/>
          <w:szCs w:val="24"/>
        </w:rPr>
        <w:t xml:space="preserve">Jako zákonný zástupce dítěte žádám o podání léku či léčebného prostředku dítěti pověřeným pedagogickým zaměstnancem </w:t>
      </w:r>
      <w:r w:rsidR="00807FC3" w:rsidRPr="00807FC3">
        <w:rPr>
          <w:rFonts w:ascii="Times New Roman" w:hAnsi="Times New Roman" w:cs="Times New Roman"/>
          <w:color w:val="000000"/>
          <w:sz w:val="24"/>
          <w:szCs w:val="24"/>
        </w:rPr>
        <w:t>v době pobytu v mateřské</w:t>
      </w:r>
      <w:r w:rsidRPr="00807FC3">
        <w:rPr>
          <w:rFonts w:ascii="Times New Roman" w:hAnsi="Times New Roman" w:cs="Times New Roman"/>
          <w:color w:val="000000"/>
          <w:sz w:val="24"/>
          <w:szCs w:val="24"/>
        </w:rPr>
        <w:t xml:space="preserve"> škole. Lék či léčebný prostředek bude předán v originálním obalu s přiloženým příbalovým letáčkem a vyznačeným dávkováním. Pověřeného pedagogického zaměstnance obeznámím rovněž s nežádoucími účinky léku </w:t>
      </w:r>
      <w:r w:rsidR="00807F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7FC3">
        <w:rPr>
          <w:rFonts w:ascii="Times New Roman" w:hAnsi="Times New Roman" w:cs="Times New Roman"/>
          <w:color w:val="000000"/>
          <w:sz w:val="24"/>
          <w:szCs w:val="24"/>
        </w:rPr>
        <w:t>a postupem, jak se zachovat v takovém případě. Zajistím kontrolu exspirace a ihned nahlásím případné změny při podávání léků a změnu zdravotního stavu dítěte vedení školy.</w:t>
      </w:r>
    </w:p>
    <w:p w14:paraId="29CE7B3B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5A4EE3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Jméno a příjmení dítěte: 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……………………………………………………………..………</w:t>
      </w:r>
    </w:p>
    <w:p w14:paraId="30914D1B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147DB5A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Datum narození: </w:t>
      </w: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………………………………………… </w:t>
      </w: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Třída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: …………………………</w:t>
      </w:r>
    </w:p>
    <w:p w14:paraId="4CB6DDAB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E62B806" w14:textId="77777777" w:rsidR="00213099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Název </w:t>
      </w:r>
      <w:r w:rsidR="00213099"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onemocnění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…………………………………………………………………………….</w:t>
      </w:r>
    </w:p>
    <w:p w14:paraId="4C3A7BEC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AB0D9FB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Přesný název léku</w:t>
      </w:r>
      <w:r w:rsid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………………………………………………………………………..……</w:t>
      </w:r>
    </w:p>
    <w:p w14:paraId="6DA77CCC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6B9FCF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Přesné dávkování (jak často, v jakém množství, případně při jakých obtížích apod.): </w:t>
      </w:r>
    </w:p>
    <w:p w14:paraId="34DEB239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680F5E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……………………………………………………………….……</w:t>
      </w:r>
    </w:p>
    <w:p w14:paraId="5922811B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BFE198" w14:textId="77777777" w:rsidR="00807FC3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 w:rsidR="00807FC3">
        <w:rPr>
          <w:rFonts w:ascii="Times New Roman" w:hAnsi="Times New Roman" w:cs="Times New Roman"/>
          <w:color w:val="000000"/>
          <w:sz w:val="24"/>
          <w:szCs w:val="24"/>
        </w:rPr>
        <w:t>……….</w:t>
      </w:r>
    </w:p>
    <w:p w14:paraId="2B3E5691" w14:textId="77777777" w:rsidR="00807FC3" w:rsidRDefault="00807FC3" w:rsidP="0080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18BC40F" w14:textId="77777777" w:rsidR="00807FC3" w:rsidRPr="00807FC3" w:rsidRDefault="00807FC3" w:rsidP="0080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……………………………………………………………….………</w:t>
      </w:r>
    </w:p>
    <w:p w14:paraId="39ED1C96" w14:textId="77777777" w:rsidR="00807FC3" w:rsidRPr="00807FC3" w:rsidRDefault="00807FC3" w:rsidP="0080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6E759E" w14:textId="77777777" w:rsidR="00807FC3" w:rsidRPr="00807FC3" w:rsidRDefault="00807FC3" w:rsidP="0080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</w:t>
      </w:r>
    </w:p>
    <w:p w14:paraId="20A3010C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6BEA40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Lék naordinoval lékař – jméno a telefon lékaře: </w:t>
      </w:r>
    </w:p>
    <w:p w14:paraId="4F065844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74F954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……………………………………………..…….………..</w:t>
      </w:r>
    </w:p>
    <w:p w14:paraId="3F8DD013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744A76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Přílohou žádosti je vyjádření lékaře, který lék předepsal. </w:t>
      </w:r>
    </w:p>
    <w:p w14:paraId="0E595761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79D4CB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Jméno a příjmení zákonných zástupců dítěte: </w:t>
      </w:r>
    </w:p>
    <w:p w14:paraId="20E53E33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FE4D3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………………………………………………………………………….……………….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</w:t>
      </w:r>
    </w:p>
    <w:p w14:paraId="4C4A3244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773CB5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color w:val="000000"/>
          <w:sz w:val="24"/>
          <w:szCs w:val="24"/>
        </w:rPr>
        <w:t>Telefon:</w:t>
      </w:r>
      <w:r w:rsidRPr="00807FC3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807FC3">
        <w:rPr>
          <w:rFonts w:ascii="Times New Roman" w:hAnsi="Times New Roman" w:cs="Times New Roman"/>
          <w:color w:val="000000"/>
          <w:sz w:val="24"/>
          <w:szCs w:val="24"/>
        </w:rPr>
        <w:t>……………………..………………………………..…………</w:t>
      </w:r>
    </w:p>
    <w:p w14:paraId="5A60DC12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E78318" w14:textId="77777777" w:rsid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807FC3"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odpis zákonných zástupců</w:t>
      </w: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C9D006A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25D467" w14:textId="77777777" w:rsid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</w:t>
      </w:r>
      <w:r w:rsidRPr="00807FC3"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</w:p>
    <w:p w14:paraId="5C522A7D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34EAA8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41B026E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807FC3">
        <w:rPr>
          <w:rFonts w:ascii="Times New Roman" w:hAnsi="Times New Roman" w:cs="Times New Roman"/>
          <w:color w:val="000000"/>
          <w:sz w:val="24"/>
          <w:szCs w:val="24"/>
        </w:rPr>
        <w:t>………….........</w:t>
      </w:r>
      <w:r w:rsidR="00807FC3">
        <w:rPr>
          <w:rFonts w:ascii="Times New Roman" w:hAnsi="Times New Roman" w:cs="Times New Roman"/>
          <w:color w:val="000000"/>
          <w:sz w:val="24"/>
          <w:szCs w:val="24"/>
        </w:rPr>
        <w:t xml:space="preserve">.........   </w:t>
      </w:r>
      <w:r w:rsidRPr="00807FC3">
        <w:rPr>
          <w:rFonts w:ascii="Times New Roman" w:hAnsi="Times New Roman" w:cs="Times New Roman"/>
          <w:b/>
          <w:color w:val="000000"/>
          <w:sz w:val="24"/>
          <w:szCs w:val="24"/>
        </w:rPr>
        <w:t>dne</w:t>
      </w:r>
      <w:r w:rsidR="00807FC3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14:paraId="3B38EFCE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Vyjádření ředitelky školy:</w:t>
      </w:r>
    </w:p>
    <w:p w14:paraId="1254945F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1CCAE84" w14:textId="77777777" w:rsidR="00213099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</w:p>
    <w:p w14:paraId="344FEC06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91E757F" w14:textId="77777777" w:rsidR="00807FC3" w:rsidRPr="00807FC3" w:rsidRDefault="00807FC3" w:rsidP="00807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</w:p>
    <w:p w14:paraId="208E88BE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720A164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59DC2DED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6EDACA91" w14:textId="77777777" w:rsidR="00213099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Jména a příjmení pověřených pedagogických</w:t>
      </w:r>
      <w:r w:rsidR="00213099"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zaměstnanců</w:t>
      </w:r>
      <w:r w:rsidR="00213099"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:</w:t>
      </w:r>
    </w:p>
    <w:p w14:paraId="5A9A04FA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1BDBEAA" w14:textId="77777777" w:rsidR="00807FC3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</w:t>
      </w:r>
    </w:p>
    <w:p w14:paraId="4748636A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1AA350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</w:p>
    <w:p w14:paraId="7BF80AAD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BE8E26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</w:t>
      </w:r>
    </w:p>
    <w:p w14:paraId="2A603906" w14:textId="77777777" w:rsid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8786057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</w:t>
      </w:r>
    </w:p>
    <w:p w14:paraId="4D14B62F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E9DF4FA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7CCBF4BB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3778A8F0" w14:textId="77777777" w:rsidR="00807FC3" w:rsidRPr="00807FC3" w:rsidRDefault="00807FC3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2AF5D488" w14:textId="77777777" w:rsidR="00213099" w:rsidRPr="00807FC3" w:rsidRDefault="00213099" w:rsidP="00213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Podpis</w:t>
      </w:r>
      <w:r w:rsidR="00807FC3"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y</w:t>
      </w:r>
      <w:r w:rsidRPr="00807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:</w:t>
      </w:r>
      <w:r w:rsidRP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807FC3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</w:t>
      </w:r>
    </w:p>
    <w:p w14:paraId="33E73AFA" w14:textId="77777777" w:rsidR="00213099" w:rsidRPr="00807FC3" w:rsidRDefault="00213099" w:rsidP="0021309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CE4CEE" w14:textId="77777777" w:rsidR="00807FC3" w:rsidRDefault="00807FC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D6A2493" w14:textId="77777777" w:rsidR="00CD582F" w:rsidRPr="00213099" w:rsidRDefault="00213099">
      <w:pPr>
        <w:rPr>
          <w:rFonts w:ascii="Times New Roman" w:hAnsi="Times New Roman" w:cs="Times New Roman"/>
          <w:b/>
          <w:color w:val="000000"/>
        </w:rPr>
      </w:pPr>
      <w:r w:rsidRPr="00807FC3">
        <w:rPr>
          <w:rFonts w:ascii="Times New Roman" w:hAnsi="Times New Roman" w:cs="Times New Roman"/>
          <w:b/>
          <w:color w:val="000000"/>
          <w:sz w:val="24"/>
          <w:szCs w:val="24"/>
        </w:rPr>
        <w:t>V Hradci Králové, dne</w:t>
      </w:r>
      <w:r w:rsidRPr="00807FC3">
        <w:rPr>
          <w:rFonts w:ascii="Times New Roman" w:hAnsi="Times New Roman" w:cs="Times New Roman"/>
          <w:color w:val="000000"/>
          <w:sz w:val="24"/>
          <w:szCs w:val="24"/>
        </w:rPr>
        <w:t>……………………..……</w:t>
      </w:r>
    </w:p>
    <w:sectPr w:rsidR="00CD582F" w:rsidRPr="00213099" w:rsidSect="00807FC3">
      <w:headerReference w:type="default" r:id="rId6"/>
      <w:footerReference w:type="default" r:id="rId7"/>
      <w:pgSz w:w="11906" w:h="16838"/>
      <w:pgMar w:top="1417" w:right="1417" w:bottom="1417" w:left="1417" w:header="454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B2D01" w14:textId="77777777" w:rsidR="00181161" w:rsidRDefault="00181161">
      <w:r>
        <w:separator/>
      </w:r>
    </w:p>
  </w:endnote>
  <w:endnote w:type="continuationSeparator" w:id="0">
    <w:p w14:paraId="5285B248" w14:textId="77777777" w:rsidR="00181161" w:rsidRDefault="0018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C3C1" w14:textId="77777777" w:rsidR="009102D7" w:rsidRDefault="009102D7" w:rsidP="009102D7">
    <w:pPr>
      <w:pStyle w:val="Zpat"/>
    </w:pPr>
    <w:r>
      <w:t>__________________________________________________________</w:t>
    </w:r>
    <w:r w:rsidR="00807FC3">
      <w:t>________________________</w:t>
    </w:r>
  </w:p>
  <w:p w14:paraId="4614989B" w14:textId="77777777" w:rsidR="009102D7" w:rsidRDefault="009102D7" w:rsidP="00807FC3">
    <w:pPr>
      <w:pStyle w:val="Zpat"/>
      <w:spacing w:after="0" w:line="240" w:lineRule="auto"/>
      <w:jc w:val="center"/>
    </w:pPr>
    <w:r>
      <w:t xml:space="preserve">Mateřská škola Zvoneček, Čajkovského 1093, 500 </w:t>
    </w:r>
    <w:proofErr w:type="gramStart"/>
    <w:r>
      <w:t>09  Hradec</w:t>
    </w:r>
    <w:proofErr w:type="gramEnd"/>
    <w:r>
      <w:t xml:space="preserve"> Králové</w:t>
    </w:r>
  </w:p>
  <w:p w14:paraId="1F2F55D1" w14:textId="77777777" w:rsidR="009102D7" w:rsidRDefault="009102D7" w:rsidP="00807FC3">
    <w:pPr>
      <w:pStyle w:val="Zpat"/>
      <w:spacing w:after="0" w:line="240" w:lineRule="auto"/>
      <w:jc w:val="center"/>
    </w:pPr>
    <w:r>
      <w:t>Tel: + 420 495 263 6</w:t>
    </w:r>
    <w:r w:rsidR="00234A6D">
      <w:t>7</w:t>
    </w:r>
    <w:r>
      <w:t>9</w:t>
    </w:r>
  </w:p>
  <w:p w14:paraId="75FBEECA" w14:textId="77777777" w:rsidR="009102D7" w:rsidRDefault="009102D7" w:rsidP="00807FC3">
    <w:pPr>
      <w:pStyle w:val="Zpat"/>
      <w:spacing w:after="0" w:line="240" w:lineRule="auto"/>
      <w:jc w:val="center"/>
    </w:pPr>
    <w:r>
      <w:t>E-mail: mscajkovskeho@volny.cz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D936" w14:textId="77777777" w:rsidR="00181161" w:rsidRDefault="00181161">
      <w:r>
        <w:separator/>
      </w:r>
    </w:p>
  </w:footnote>
  <w:footnote w:type="continuationSeparator" w:id="0">
    <w:p w14:paraId="6B3DF455" w14:textId="77777777" w:rsidR="00181161" w:rsidRDefault="0018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9632" w14:textId="77777777" w:rsidR="009102D7" w:rsidRPr="009102D7" w:rsidRDefault="009102D7" w:rsidP="009102D7">
    <w:pPr>
      <w:pBdr>
        <w:bottom w:val="single" w:sz="12" w:space="1" w:color="auto"/>
      </w:pBdr>
      <w:jc w:val="center"/>
      <w:rPr>
        <w:b/>
        <w:sz w:val="34"/>
        <w:szCs w:val="34"/>
      </w:rPr>
    </w:pPr>
    <w:r w:rsidRPr="009102D7">
      <w:rPr>
        <w:b/>
        <w:sz w:val="34"/>
        <w:szCs w:val="34"/>
      </w:rPr>
      <w:t>Mateřská škola Zvoneček, Hradec Králové, Čajkovského 1093</w:t>
    </w:r>
  </w:p>
  <w:p w14:paraId="2899F626" w14:textId="77777777" w:rsidR="009102D7" w:rsidRDefault="009102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099"/>
    <w:rsid w:val="00181161"/>
    <w:rsid w:val="00213099"/>
    <w:rsid w:val="00234A6D"/>
    <w:rsid w:val="0067176B"/>
    <w:rsid w:val="00807FC3"/>
    <w:rsid w:val="009102D7"/>
    <w:rsid w:val="00C6188B"/>
    <w:rsid w:val="00C81A5A"/>
    <w:rsid w:val="00CD582F"/>
    <w:rsid w:val="00DE6CD3"/>
    <w:rsid w:val="00E31595"/>
    <w:rsid w:val="00F6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8F858"/>
  <w15:chartTrackingRefBased/>
  <w15:docId w15:val="{4C50B454-D7C5-42CF-958F-69972004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13099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">
    <w:name w:val="Můj"/>
    <w:basedOn w:val="Zhlav"/>
    <w:rsid w:val="00CD582F"/>
    <w:rPr>
      <w:i/>
      <w:outline/>
      <w:color w:val="000000"/>
      <w:sz w:val="32"/>
      <w:szCs w:val="3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Zhlav">
    <w:name w:val="header"/>
    <w:basedOn w:val="Normln"/>
    <w:rsid w:val="00CD582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102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21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1309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&#352;ablona%20M&#352;%20Zvone&#269;ek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MŠ Zvoneček</Template>
  <TotalTime>0</TotalTime>
  <Pages>2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Mgr. Jana Šulcová</cp:lastModifiedBy>
  <cp:revision>2</cp:revision>
  <cp:lastPrinted>2026-09-07T10:00:00Z</cp:lastPrinted>
  <dcterms:created xsi:type="dcterms:W3CDTF">2026-09-07T10:04:00Z</dcterms:created>
  <dcterms:modified xsi:type="dcterms:W3CDTF">2026-09-07T10:04:00Z</dcterms:modified>
</cp:coreProperties>
</file>